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5854DB" w:rsidRPr="0092125E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:rsidR="005854DB" w:rsidRPr="005854DB" w:rsidRDefault="006A5002" w:rsidP="008226A7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D3BBDE382388406C90C3660D0105A1CF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8226A7">
                  <w:t>Federal Work Study</w:t>
                </w:r>
              </w:sdtContent>
            </w:sdt>
          </w:p>
        </w:tc>
      </w:tr>
      <w:tr w:rsidR="005854DB" w:rsidRPr="0092125E" w:rsidTr="005854DB">
        <w:trPr>
          <w:trHeight w:val="144"/>
        </w:trPr>
        <w:tc>
          <w:tcPr>
            <w:tcW w:w="1440" w:type="dxa"/>
            <w:shd w:val="clear" w:color="auto" w:fill="auto"/>
          </w:tcPr>
          <w:p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:rsidR="005854DB" w:rsidRPr="0092125E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rPr>
                <w:b/>
              </w:rPr>
              <w:alias w:val="Subtitle"/>
              <w:tag w:val=""/>
              <w:id w:val="1073854703"/>
              <w:placeholder>
                <w:docPart w:val="511911AF605C42D685F20F55F297E1AB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:rsidR="005854DB" w:rsidRPr="005854DB" w:rsidRDefault="00591A59" w:rsidP="00E61A0E">
                <w:pPr>
                  <w:pStyle w:val="Subtitle"/>
                </w:pPr>
                <w:r>
                  <w:rPr>
                    <w:b/>
                  </w:rPr>
                  <w:t>Dept. Name:</w:t>
                </w:r>
                <w:r w:rsidR="00A30C7F">
                  <w:rPr>
                    <w:b/>
                  </w:rPr>
                  <w:t xml:space="preserve"> Financial Aid Office</w:t>
                </w:r>
              </w:p>
            </w:sdtContent>
          </w:sdt>
        </w:tc>
      </w:tr>
    </w:tbl>
    <w:bookmarkEnd w:id="0"/>
    <w:p w:rsidR="00BD0C60" w:rsidRDefault="00A63DBE" w:rsidP="005854DB">
      <w:pPr>
        <w:pStyle w:val="Heading1"/>
      </w:pPr>
      <w:r>
        <w:t>Student Tasks/Duties</w:t>
      </w:r>
    </w:p>
    <w:p w:rsidR="00C062B3" w:rsidRDefault="00C062B3" w:rsidP="00C062B3">
      <w:r>
        <w:t xml:space="preserve">Assist students in the computer </w:t>
      </w:r>
      <w:r w:rsidR="005B73D7">
        <w:t xml:space="preserve">lab with financial aid applications </w:t>
      </w:r>
      <w:r>
        <w:t>(FAFSA/Dream Act Application, FSA ID, BankMobile)</w:t>
      </w:r>
    </w:p>
    <w:p w:rsidR="00C062B3" w:rsidRDefault="00C062B3" w:rsidP="00C062B3">
      <w:r>
        <w:t xml:space="preserve">Assist students </w:t>
      </w:r>
      <w:r w:rsidR="005B73D7">
        <w:t>with</w:t>
      </w:r>
      <w:r>
        <w:t xml:space="preserve"> Cranium Café</w:t>
      </w:r>
    </w:p>
    <w:p w:rsidR="00C062B3" w:rsidRDefault="00C062B3" w:rsidP="00C062B3">
      <w:r>
        <w:t xml:space="preserve">Help answer </w:t>
      </w:r>
      <w:r w:rsidR="005B73D7">
        <w:t xml:space="preserve">general </w:t>
      </w:r>
      <w:r w:rsidR="00907BF3">
        <w:t xml:space="preserve">financial aid </w:t>
      </w:r>
      <w:r>
        <w:t xml:space="preserve">questions </w:t>
      </w:r>
      <w:r w:rsidR="005B73D7">
        <w:t>on</w:t>
      </w:r>
      <w:r>
        <w:t xml:space="preserve"> zoom lab</w:t>
      </w:r>
    </w:p>
    <w:p w:rsidR="00C062B3" w:rsidRDefault="00C062B3" w:rsidP="00C062B3">
      <w:r>
        <w:t>Answer phones</w:t>
      </w:r>
    </w:p>
    <w:p w:rsidR="00C062B3" w:rsidRDefault="00C062B3" w:rsidP="00C062B3">
      <w:r>
        <w:t>Imaging documents</w:t>
      </w:r>
    </w:p>
    <w:p w:rsidR="005854DB" w:rsidRDefault="00C062B3" w:rsidP="005854DB">
      <w:r>
        <w:t xml:space="preserve">Participate in outreach events </w:t>
      </w:r>
      <w:bookmarkStart w:id="1" w:name="_GoBack"/>
      <w:bookmarkEnd w:id="1"/>
    </w:p>
    <w:p w:rsidR="00685B4E" w:rsidRPr="00685B4E" w:rsidRDefault="008226A7" w:rsidP="00685B4E">
      <w:pPr>
        <w:pStyle w:val="Heading1"/>
      </w:pPr>
      <w:r>
        <w:t>Number of students needed</w:t>
      </w:r>
    </w:p>
    <w:p w:rsidR="00685B4E" w:rsidRDefault="005B73D7" w:rsidP="005854DB">
      <w:r>
        <w:t>15</w:t>
      </w:r>
    </w:p>
    <w:p w:rsidR="00685B4E" w:rsidRDefault="008226A7" w:rsidP="009355C2">
      <w:pPr>
        <w:pStyle w:val="Heading1"/>
      </w:pPr>
      <w:r>
        <w:t>Technology/Skills Desired</w:t>
      </w:r>
    </w:p>
    <w:p w:rsidR="008226A7" w:rsidRPr="008226A7" w:rsidRDefault="008226A7" w:rsidP="008226A7">
      <w:r w:rsidRPr="008226A7">
        <w:t>Microsoft Word</w:t>
      </w:r>
      <w:r>
        <w:t xml:space="preserve">, Zoom, </w:t>
      </w:r>
      <w:r w:rsidR="0078696D">
        <w:t>Xcel</w:t>
      </w:r>
      <w:r w:rsidR="00E61A0E">
        <w:t>, Power Point</w:t>
      </w:r>
      <w:r w:rsidR="00090EDC">
        <w:t xml:space="preserve">, Canva Flyer Creation, </w:t>
      </w:r>
      <w:r w:rsidR="00E61A0E">
        <w:t>Social Media, ConexED</w:t>
      </w:r>
      <w:r w:rsidR="00212A68">
        <w:t>, speak Spanish, Chinese or Mandarin</w:t>
      </w:r>
    </w:p>
    <w:p w:rsidR="00685B4E" w:rsidRDefault="006F524F" w:rsidP="009355C2">
      <w:pPr>
        <w:pStyle w:val="Heading1"/>
      </w:pPr>
      <w:r>
        <w:t>Contact</w:t>
      </w:r>
    </w:p>
    <w:p w:rsidR="009355C2" w:rsidRDefault="00C062B3" w:rsidP="009355C2">
      <w:r>
        <w:t>Maria Cheikosman</w:t>
      </w:r>
      <w:r w:rsidR="00100672">
        <w:t xml:space="preserve">   </w:t>
      </w:r>
      <w:hyperlink r:id="rId11" w:history="1">
        <w:r w:rsidR="00100672" w:rsidRPr="00F21DAD">
          <w:rPr>
            <w:rStyle w:val="Hyperlink"/>
          </w:rPr>
          <w:t>cheikome@elac.edu</w:t>
        </w:r>
      </w:hyperlink>
      <w:r w:rsidR="00100672">
        <w:t xml:space="preserve">  323-260-8183</w:t>
      </w:r>
    </w:p>
    <w:p w:rsidR="00C062B3" w:rsidRDefault="00C062B3" w:rsidP="009355C2">
      <w:r>
        <w:t>Josephine Tang</w:t>
      </w:r>
      <w:r w:rsidR="00100672">
        <w:t xml:space="preserve">   </w:t>
      </w:r>
      <w:hyperlink r:id="rId12" w:history="1">
        <w:r w:rsidR="00100672" w:rsidRPr="00F21DAD">
          <w:rPr>
            <w:rStyle w:val="Hyperlink"/>
          </w:rPr>
          <w:t>tangj@elac.edu</w:t>
        </w:r>
      </w:hyperlink>
      <w:r w:rsidR="00100672">
        <w:t xml:space="preserve">   323-415-4113</w:t>
      </w:r>
    </w:p>
    <w:p w:rsidR="00685B4E" w:rsidRPr="00685B4E" w:rsidRDefault="006F524F" w:rsidP="009355C2">
      <w:pPr>
        <w:pStyle w:val="Heading1"/>
      </w:pPr>
      <w:r>
        <w:t xml:space="preserve">Availability </w:t>
      </w:r>
    </w:p>
    <w:p w:rsidR="009355C2" w:rsidRDefault="006F524F" w:rsidP="009355C2">
      <w:r>
        <w:t>Monda</w:t>
      </w:r>
      <w:r w:rsidR="00090EDC">
        <w:t>y, Tuesday, Wednesday, Thursday</w:t>
      </w:r>
      <w:r w:rsidR="00E61A0E">
        <w:t>, Friday</w:t>
      </w:r>
    </w:p>
    <w:p w:rsidR="00685B4E" w:rsidRPr="005854DB" w:rsidRDefault="00685B4E" w:rsidP="002955AB"/>
    <w:sectPr w:rsidR="00685B4E" w:rsidRPr="005854DB" w:rsidSect="00A67285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5002" w:rsidRDefault="006A5002" w:rsidP="005A20E2">
      <w:pPr>
        <w:spacing w:after="0"/>
      </w:pPr>
      <w:r>
        <w:separator/>
      </w:r>
    </w:p>
    <w:p w:rsidR="006A5002" w:rsidRDefault="006A5002"/>
    <w:p w:rsidR="006A5002" w:rsidRDefault="006A5002" w:rsidP="009B4773"/>
    <w:p w:rsidR="006A5002" w:rsidRDefault="006A5002" w:rsidP="00513832"/>
  </w:endnote>
  <w:endnote w:type="continuationSeparator" w:id="0">
    <w:p w:rsidR="006A5002" w:rsidRDefault="006A5002" w:rsidP="005A20E2">
      <w:pPr>
        <w:spacing w:after="0"/>
      </w:pPr>
      <w:r>
        <w:continuationSeparator/>
      </w:r>
    </w:p>
    <w:p w:rsidR="006A5002" w:rsidRDefault="006A5002"/>
    <w:p w:rsidR="006A5002" w:rsidRDefault="006A5002" w:rsidP="009B4773"/>
    <w:p w:rsidR="006A5002" w:rsidRDefault="006A5002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="00A63DBE">
      <w:rPr>
        <w:noProof/>
      </w:rPr>
      <w:t>2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 w:rsidR="00134EC8">
      <w:rPr>
        <w:noProof/>
      </w:rPr>
      <w:t>1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5002" w:rsidRDefault="006A5002" w:rsidP="005A20E2">
      <w:pPr>
        <w:spacing w:after="0"/>
      </w:pPr>
      <w:r>
        <w:separator/>
      </w:r>
    </w:p>
    <w:p w:rsidR="006A5002" w:rsidRDefault="006A5002"/>
    <w:p w:rsidR="006A5002" w:rsidRDefault="006A5002" w:rsidP="009B4773"/>
    <w:p w:rsidR="006A5002" w:rsidRDefault="006A5002" w:rsidP="00513832"/>
  </w:footnote>
  <w:footnote w:type="continuationSeparator" w:id="0">
    <w:p w:rsidR="006A5002" w:rsidRDefault="006A5002" w:rsidP="005A20E2">
      <w:pPr>
        <w:spacing w:after="0"/>
      </w:pPr>
      <w:r>
        <w:continuationSeparator/>
      </w:r>
    </w:p>
    <w:p w:rsidR="006A5002" w:rsidRDefault="006A5002"/>
    <w:p w:rsidR="006A5002" w:rsidRDefault="006A5002" w:rsidP="009B4773"/>
    <w:p w:rsidR="006A5002" w:rsidRDefault="006A5002" w:rsidP="0051383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39D2" w:rsidRPr="003639D2" w:rsidRDefault="006A5002" w:rsidP="003639D2">
    <w:pPr>
      <w:pStyle w:val="Header1"/>
    </w:pPr>
    <w:sdt>
      <w:sdtPr>
        <w:alias w:val="Title"/>
        <w:tag w:val=""/>
        <w:id w:val="-611985797"/>
        <w:placeholder>
          <w:docPart w:val="1F6FC6DD0F59463DAE0BD43290E09F0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8226A7">
          <w:t>Federal Work Study</w:t>
        </w:r>
      </w:sdtContent>
    </w:sdt>
  </w:p>
  <w:p w:rsidR="005854DB" w:rsidRPr="005854DB" w:rsidRDefault="006A5002" w:rsidP="003D6AFD">
    <w:pPr>
      <w:pStyle w:val="Header"/>
    </w:pPr>
    <w:sdt>
      <w:sdtPr>
        <w:alias w:val="Subtitl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A30C7F">
          <w:t>Dept. Name: Financial Aid Office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54BF8CBE" wp14:editId="538735AE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F8CB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" fillcolor="#107082" stroked="f">
              <v:fill opacity="9766f"/>
              <v:textbox inset="20mm,8mm">
                <w:txbxContent>
                  <w:p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77EE1242" wp14:editId="35D66EC7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836408" cy="2286000"/>
          <wp:effectExtent l="0" t="0" r="0" b="0"/>
          <wp:wrapNone/>
          <wp:docPr id="193" name="Picture 193" descr="Group of people discuss someth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6408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BE181E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6A7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90EDC"/>
    <w:rsid w:val="000A649E"/>
    <w:rsid w:val="000A7626"/>
    <w:rsid w:val="000B2D28"/>
    <w:rsid w:val="000B5DA2"/>
    <w:rsid w:val="000C1C28"/>
    <w:rsid w:val="000C5872"/>
    <w:rsid w:val="000E0979"/>
    <w:rsid w:val="000E11A8"/>
    <w:rsid w:val="000E1544"/>
    <w:rsid w:val="000F47C0"/>
    <w:rsid w:val="00100672"/>
    <w:rsid w:val="001155CE"/>
    <w:rsid w:val="001225D9"/>
    <w:rsid w:val="0012403E"/>
    <w:rsid w:val="00124370"/>
    <w:rsid w:val="00134EC8"/>
    <w:rsid w:val="00160392"/>
    <w:rsid w:val="00164319"/>
    <w:rsid w:val="001A5429"/>
    <w:rsid w:val="001D1C22"/>
    <w:rsid w:val="001E11F1"/>
    <w:rsid w:val="001E1E58"/>
    <w:rsid w:val="00206719"/>
    <w:rsid w:val="00207A17"/>
    <w:rsid w:val="00212A68"/>
    <w:rsid w:val="00240312"/>
    <w:rsid w:val="00247B17"/>
    <w:rsid w:val="00252E4A"/>
    <w:rsid w:val="002642A8"/>
    <w:rsid w:val="002955AB"/>
    <w:rsid w:val="00296492"/>
    <w:rsid w:val="002A137B"/>
    <w:rsid w:val="0031130D"/>
    <w:rsid w:val="00314A6F"/>
    <w:rsid w:val="00334394"/>
    <w:rsid w:val="00347AF5"/>
    <w:rsid w:val="00350E74"/>
    <w:rsid w:val="00360F98"/>
    <w:rsid w:val="00362478"/>
    <w:rsid w:val="003639D2"/>
    <w:rsid w:val="00374421"/>
    <w:rsid w:val="00395E82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14155"/>
    <w:rsid w:val="004262DD"/>
    <w:rsid w:val="0042646F"/>
    <w:rsid w:val="00430713"/>
    <w:rsid w:val="00435096"/>
    <w:rsid w:val="004411FB"/>
    <w:rsid w:val="00443212"/>
    <w:rsid w:val="00493EC0"/>
    <w:rsid w:val="00495909"/>
    <w:rsid w:val="004B5251"/>
    <w:rsid w:val="004C0453"/>
    <w:rsid w:val="004C432D"/>
    <w:rsid w:val="004C7B3E"/>
    <w:rsid w:val="00513832"/>
    <w:rsid w:val="00526C37"/>
    <w:rsid w:val="00533047"/>
    <w:rsid w:val="00565643"/>
    <w:rsid w:val="00567626"/>
    <w:rsid w:val="00574751"/>
    <w:rsid w:val="00577B45"/>
    <w:rsid w:val="005854DB"/>
    <w:rsid w:val="005919AF"/>
    <w:rsid w:val="00591A59"/>
    <w:rsid w:val="005A20E2"/>
    <w:rsid w:val="005B6A1A"/>
    <w:rsid w:val="005B73D7"/>
    <w:rsid w:val="005C7E0C"/>
    <w:rsid w:val="005D2146"/>
    <w:rsid w:val="005F6388"/>
    <w:rsid w:val="006329E1"/>
    <w:rsid w:val="00633E73"/>
    <w:rsid w:val="00636A63"/>
    <w:rsid w:val="00655308"/>
    <w:rsid w:val="00664450"/>
    <w:rsid w:val="00685B4E"/>
    <w:rsid w:val="006936EB"/>
    <w:rsid w:val="006A5002"/>
    <w:rsid w:val="006B048A"/>
    <w:rsid w:val="006B2383"/>
    <w:rsid w:val="006C4D5C"/>
    <w:rsid w:val="006D0144"/>
    <w:rsid w:val="006E3FC8"/>
    <w:rsid w:val="006F38DB"/>
    <w:rsid w:val="006F524F"/>
    <w:rsid w:val="007157EF"/>
    <w:rsid w:val="0073670F"/>
    <w:rsid w:val="00740FCE"/>
    <w:rsid w:val="00753E67"/>
    <w:rsid w:val="0078010D"/>
    <w:rsid w:val="00784AB5"/>
    <w:rsid w:val="0078696D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26A7"/>
    <w:rsid w:val="0082491D"/>
    <w:rsid w:val="0083428B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07BF3"/>
    <w:rsid w:val="00912C1B"/>
    <w:rsid w:val="0092125E"/>
    <w:rsid w:val="00922E16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9F6CC8"/>
    <w:rsid w:val="00A30C7F"/>
    <w:rsid w:val="00A371D8"/>
    <w:rsid w:val="00A630FD"/>
    <w:rsid w:val="00A63DBE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B12D81"/>
    <w:rsid w:val="00B13EE5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C4C26"/>
    <w:rsid w:val="00BD0C60"/>
    <w:rsid w:val="00C062B3"/>
    <w:rsid w:val="00C10B4C"/>
    <w:rsid w:val="00C17BCF"/>
    <w:rsid w:val="00C3246A"/>
    <w:rsid w:val="00C65564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82B7C"/>
    <w:rsid w:val="00D94688"/>
    <w:rsid w:val="00DA2D18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61A0E"/>
    <w:rsid w:val="00E75006"/>
    <w:rsid w:val="00E84350"/>
    <w:rsid w:val="00E85863"/>
    <w:rsid w:val="00E91AE4"/>
    <w:rsid w:val="00EA431D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9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32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0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3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44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6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0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1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2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angj@elac.ed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heikome@elac.ed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uevasr2\AppData\Roaming\Microsoft\Templates\Small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3BBDE382388406C90C3660D0105A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C554E-10E5-4019-AF00-AAFC21F66E89}"/>
      </w:docPartPr>
      <w:docPartBody>
        <w:p w:rsidR="00646722" w:rsidRDefault="00F1595A">
          <w:pPr>
            <w:pStyle w:val="D3BBDE382388406C90C3660D0105A1CF"/>
          </w:pPr>
          <w:r w:rsidRPr="003639D2">
            <w:t>OFFICE-BASED AGENCY</w:t>
          </w:r>
        </w:p>
      </w:docPartBody>
    </w:docPart>
    <w:docPart>
      <w:docPartPr>
        <w:name w:val="511911AF605C42D685F20F55F297E1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B378F-B841-493F-8F54-AE78C1602B1D}"/>
      </w:docPartPr>
      <w:docPartBody>
        <w:p w:rsidR="00646722" w:rsidRDefault="00F1595A">
          <w:pPr>
            <w:pStyle w:val="511911AF605C42D685F20F55F297E1AB"/>
          </w:pPr>
          <w:r w:rsidRPr="003639D2">
            <w:t>Startup Checklist</w:t>
          </w:r>
        </w:p>
      </w:docPartBody>
    </w:docPart>
    <w:docPart>
      <w:docPartPr>
        <w:name w:val="1F6FC6DD0F59463DAE0BD43290E09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7F04F-F0E9-4E12-9117-C7C648353160}"/>
      </w:docPartPr>
      <w:docPartBody>
        <w:p w:rsidR="00646722" w:rsidRDefault="00F1595A">
          <w:pPr>
            <w:pStyle w:val="1F6FC6DD0F59463DAE0BD43290E09F00"/>
          </w:pPr>
          <w:r w:rsidRPr="00207A17">
            <w:t>Let the local or regional press know you are opening and when.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95A"/>
    <w:rsid w:val="00373647"/>
    <w:rsid w:val="003741B6"/>
    <w:rsid w:val="004A6D8E"/>
    <w:rsid w:val="00531B38"/>
    <w:rsid w:val="00646722"/>
    <w:rsid w:val="00695717"/>
    <w:rsid w:val="007249FD"/>
    <w:rsid w:val="00C355F5"/>
    <w:rsid w:val="00D560E4"/>
    <w:rsid w:val="00DF4D7B"/>
    <w:rsid w:val="00F1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BBDE382388406C90C3660D0105A1CF">
    <w:name w:val="D3BBDE382388406C90C3660D0105A1CF"/>
  </w:style>
  <w:style w:type="paragraph" w:customStyle="1" w:styleId="511911AF605C42D685F20F55F297E1AB">
    <w:name w:val="511911AF605C42D685F20F55F297E1AB"/>
  </w:style>
  <w:style w:type="paragraph" w:customStyle="1" w:styleId="984FF15E23BE4FA78630592D01D6EE11">
    <w:name w:val="984FF15E23BE4FA78630592D01D6EE11"/>
  </w:style>
  <w:style w:type="paragraph" w:customStyle="1" w:styleId="ED66882687314D7B828CEA3C7775FC58">
    <w:name w:val="ED66882687314D7B828CEA3C7775FC58"/>
  </w:style>
  <w:style w:type="paragraph" w:customStyle="1" w:styleId="038E4773B0B14E2594529AF8352401FF">
    <w:name w:val="038E4773B0B14E2594529AF8352401FF"/>
  </w:style>
  <w:style w:type="paragraph" w:customStyle="1" w:styleId="409AA98B0CC6453B89EAC74F50D8A8FD">
    <w:name w:val="409AA98B0CC6453B89EAC74F50D8A8FD"/>
  </w:style>
  <w:style w:type="paragraph" w:customStyle="1" w:styleId="4A8B02DDD2AD45249EE129C8E163FD7A">
    <w:name w:val="4A8B02DDD2AD45249EE129C8E163FD7A"/>
  </w:style>
  <w:style w:type="paragraph" w:customStyle="1" w:styleId="E0F4EE79E44A41B5AD6DE42F6736EAB0">
    <w:name w:val="E0F4EE79E44A41B5AD6DE42F6736EAB0"/>
  </w:style>
  <w:style w:type="paragraph" w:customStyle="1" w:styleId="07DC79E9C7FE41F7A27B5727FF0BCEF1">
    <w:name w:val="07DC79E9C7FE41F7A27B5727FF0BCEF1"/>
  </w:style>
  <w:style w:type="paragraph" w:customStyle="1" w:styleId="D3F46BBE8A66425B8EF42FD30043F01F">
    <w:name w:val="D3F46BBE8A66425B8EF42FD30043F01F"/>
  </w:style>
  <w:style w:type="paragraph" w:customStyle="1" w:styleId="769E20D8373942FBB2342D3E1614B13E">
    <w:name w:val="769E20D8373942FBB2342D3E1614B13E"/>
  </w:style>
  <w:style w:type="paragraph" w:customStyle="1" w:styleId="312D44BB43EE4BFAAC0EA9298A346145">
    <w:name w:val="312D44BB43EE4BFAAC0EA9298A346145"/>
  </w:style>
  <w:style w:type="paragraph" w:customStyle="1" w:styleId="2264A26F4ECB440DA336A2CFCC9BBA7F">
    <w:name w:val="2264A26F4ECB440DA336A2CFCC9BBA7F"/>
  </w:style>
  <w:style w:type="paragraph" w:customStyle="1" w:styleId="5C25CAD01EB24958998CECBE090CFAF0">
    <w:name w:val="5C25CAD01EB24958998CECBE090CFAF0"/>
  </w:style>
  <w:style w:type="paragraph" w:customStyle="1" w:styleId="D3EA9F67B3B843E4ACF0C310B1CC3FF7">
    <w:name w:val="D3EA9F67B3B843E4ACF0C310B1CC3FF7"/>
  </w:style>
  <w:style w:type="paragraph" w:customStyle="1" w:styleId="F63E50D2DDCD43088481FC40F5B5BE5B">
    <w:name w:val="F63E50D2DDCD43088481FC40F5B5BE5B"/>
  </w:style>
  <w:style w:type="paragraph" w:customStyle="1" w:styleId="9B8EC2BC30C94032B35CE44C63024CEE">
    <w:name w:val="9B8EC2BC30C94032B35CE44C63024CEE"/>
  </w:style>
  <w:style w:type="paragraph" w:customStyle="1" w:styleId="50D1A921809545BF85F4F6775A940264">
    <w:name w:val="50D1A921809545BF85F4F6775A940264"/>
  </w:style>
  <w:style w:type="paragraph" w:customStyle="1" w:styleId="60CA79548BAB4A7397A43C500F739F54">
    <w:name w:val="60CA79548BAB4A7397A43C500F739F54"/>
  </w:style>
  <w:style w:type="paragraph" w:customStyle="1" w:styleId="D296B9ADB6CB422D818E6281D5C2CC48">
    <w:name w:val="D296B9ADB6CB422D818E6281D5C2CC48"/>
  </w:style>
  <w:style w:type="paragraph" w:customStyle="1" w:styleId="428E1A7036A945428CC13D6DE2F84B70">
    <w:name w:val="428E1A7036A945428CC13D6DE2F84B70"/>
  </w:style>
  <w:style w:type="paragraph" w:customStyle="1" w:styleId="D6B128E0364B4BAAA6B013654CA6C323">
    <w:name w:val="D6B128E0364B4BAAA6B013654CA6C323"/>
  </w:style>
  <w:style w:type="paragraph" w:customStyle="1" w:styleId="0AB036DAC0EE4144A3C1F2E4F12CA404">
    <w:name w:val="0AB036DAC0EE4144A3C1F2E4F12CA404"/>
  </w:style>
  <w:style w:type="paragraph" w:customStyle="1" w:styleId="49D84BA5815B47D3A72B4E8F52995B59">
    <w:name w:val="49D84BA5815B47D3A72B4E8F52995B59"/>
  </w:style>
  <w:style w:type="paragraph" w:customStyle="1" w:styleId="AB56F0195658440A8C3037CFDFDB6361">
    <w:name w:val="AB56F0195658440A8C3037CFDFDB6361"/>
  </w:style>
  <w:style w:type="paragraph" w:customStyle="1" w:styleId="299D2A88C25B4A219A2523ACF704CBCB">
    <w:name w:val="299D2A88C25B4A219A2523ACF704CBCB"/>
  </w:style>
  <w:style w:type="paragraph" w:customStyle="1" w:styleId="6E293F51FC26402483CB1122FACBE62A">
    <w:name w:val="6E293F51FC26402483CB1122FACBE62A"/>
  </w:style>
  <w:style w:type="paragraph" w:customStyle="1" w:styleId="395A505CCA1F4273B6691D9E2AEA26F9">
    <w:name w:val="395A505CCA1F4273B6691D9E2AEA26F9"/>
  </w:style>
  <w:style w:type="paragraph" w:customStyle="1" w:styleId="31A1F90BF1DB44759B61FFFFEBBC7934">
    <w:name w:val="31A1F90BF1DB44759B61FFFFEBBC7934"/>
  </w:style>
  <w:style w:type="paragraph" w:customStyle="1" w:styleId="1540BAAF39F846A29305D0343EDF3447">
    <w:name w:val="1540BAAF39F846A29305D0343EDF3447"/>
  </w:style>
  <w:style w:type="paragraph" w:customStyle="1" w:styleId="713FA71366CF4658AF8DF6757E9129B2">
    <w:name w:val="713FA71366CF4658AF8DF6757E9129B2"/>
  </w:style>
  <w:style w:type="paragraph" w:customStyle="1" w:styleId="A1C6D22B69234957A270A8ED3341A309">
    <w:name w:val="A1C6D22B69234957A270A8ED3341A309"/>
  </w:style>
  <w:style w:type="paragraph" w:customStyle="1" w:styleId="E953F9480F21486DAD532C9BB75431C8">
    <w:name w:val="E953F9480F21486DAD532C9BB75431C8"/>
  </w:style>
  <w:style w:type="paragraph" w:customStyle="1" w:styleId="9F97672C45A545A1A83602D6D229CE11">
    <w:name w:val="9F97672C45A545A1A83602D6D229CE11"/>
  </w:style>
  <w:style w:type="paragraph" w:customStyle="1" w:styleId="F1D62DAC785C4E879E6FFECCB71580D9">
    <w:name w:val="F1D62DAC785C4E879E6FFECCB71580D9"/>
  </w:style>
  <w:style w:type="paragraph" w:customStyle="1" w:styleId="2D459C48438045DBA5AD6B8722FA75B6">
    <w:name w:val="2D459C48438045DBA5AD6B8722FA75B6"/>
  </w:style>
  <w:style w:type="paragraph" w:customStyle="1" w:styleId="AC27A1D069964D209C3B903A6D527FEC">
    <w:name w:val="AC27A1D069964D209C3B903A6D527FEC"/>
  </w:style>
  <w:style w:type="paragraph" w:customStyle="1" w:styleId="0056755207064478B920AEEB9CA993DC">
    <w:name w:val="0056755207064478B920AEEB9CA993DC"/>
  </w:style>
  <w:style w:type="paragraph" w:customStyle="1" w:styleId="D586A97CBCA94538AD96BD507EECD5BB">
    <w:name w:val="D586A97CBCA94538AD96BD507EECD5BB"/>
  </w:style>
  <w:style w:type="paragraph" w:customStyle="1" w:styleId="DBC9292543B54FCFBF5D6820CF4AEFAF">
    <w:name w:val="DBC9292543B54FCFBF5D6820CF4AEFAF"/>
  </w:style>
  <w:style w:type="paragraph" w:customStyle="1" w:styleId="BD856E784580437AA996DDC1CE33EF09">
    <w:name w:val="BD856E784580437AA996DDC1CE33EF09"/>
  </w:style>
  <w:style w:type="paragraph" w:customStyle="1" w:styleId="0E02134639B54EF1A794EC4EB66DC7B4">
    <w:name w:val="0E02134639B54EF1A794EC4EB66DC7B4"/>
  </w:style>
  <w:style w:type="paragraph" w:customStyle="1" w:styleId="03A37B03268C4C97A9FCBDE6A151B27E">
    <w:name w:val="03A37B03268C4C97A9FCBDE6A151B27E"/>
  </w:style>
  <w:style w:type="paragraph" w:customStyle="1" w:styleId="213420D2EF1C4E09AC365C53A5ACF82A">
    <w:name w:val="213420D2EF1C4E09AC365C53A5ACF82A"/>
  </w:style>
  <w:style w:type="paragraph" w:customStyle="1" w:styleId="EC0EF151F56D4BF3A9982C7D9F7E2121">
    <w:name w:val="EC0EF151F56D4BF3A9982C7D9F7E2121"/>
  </w:style>
  <w:style w:type="paragraph" w:customStyle="1" w:styleId="9F658E0A0FAE497687ECCC0A3B0A5ED7">
    <w:name w:val="9F658E0A0FAE497687ECCC0A3B0A5ED7"/>
  </w:style>
  <w:style w:type="paragraph" w:customStyle="1" w:styleId="8FCD9681853043D5A2253FF983140CCA">
    <w:name w:val="8FCD9681853043D5A2253FF983140CCA"/>
  </w:style>
  <w:style w:type="paragraph" w:customStyle="1" w:styleId="2342D3E399CD4142AF25EFEA9680FF8D">
    <w:name w:val="2342D3E399CD4142AF25EFEA9680FF8D"/>
  </w:style>
  <w:style w:type="paragraph" w:customStyle="1" w:styleId="80951E2131874B7D9CE738E671451F92">
    <w:name w:val="80951E2131874B7D9CE738E671451F92"/>
  </w:style>
  <w:style w:type="paragraph" w:customStyle="1" w:styleId="0FB32B404E12435ABF68FC50D373AFD3">
    <w:name w:val="0FB32B404E12435ABF68FC50D373AFD3"/>
  </w:style>
  <w:style w:type="paragraph" w:customStyle="1" w:styleId="D53F701CF98C4AC0B3C864782350AF53">
    <w:name w:val="D53F701CF98C4AC0B3C864782350AF53"/>
  </w:style>
  <w:style w:type="paragraph" w:customStyle="1" w:styleId="F40A1D3D925F4C03ABAC9CA8DA13A280">
    <w:name w:val="F40A1D3D925F4C03ABAC9CA8DA13A280"/>
  </w:style>
  <w:style w:type="paragraph" w:customStyle="1" w:styleId="0C962002D54B42B69721BA711262B4B5">
    <w:name w:val="0C962002D54B42B69721BA711262B4B5"/>
  </w:style>
  <w:style w:type="paragraph" w:customStyle="1" w:styleId="B5DD6B2150ED4BB4B6D7AB7249D1C4A9">
    <w:name w:val="B5DD6B2150ED4BB4B6D7AB7249D1C4A9"/>
  </w:style>
  <w:style w:type="paragraph" w:customStyle="1" w:styleId="86329DF84FFE4C8BA528B076E7A3B8B1">
    <w:name w:val="86329DF84FFE4C8BA528B076E7A3B8B1"/>
  </w:style>
  <w:style w:type="paragraph" w:customStyle="1" w:styleId="925769D5D74740E4ADB0F05C417C51DC">
    <w:name w:val="925769D5D74740E4ADB0F05C417C51DC"/>
  </w:style>
  <w:style w:type="paragraph" w:customStyle="1" w:styleId="162D541258CA4665B43B595469CA7965">
    <w:name w:val="162D541258CA4665B43B595469CA7965"/>
  </w:style>
  <w:style w:type="paragraph" w:customStyle="1" w:styleId="8C36EDC2A02C425AB4104056060188CF">
    <w:name w:val="8C36EDC2A02C425AB4104056060188CF"/>
  </w:style>
  <w:style w:type="paragraph" w:customStyle="1" w:styleId="91FCDC54DDF64351945071019046CDA7">
    <w:name w:val="91FCDC54DDF64351945071019046CDA7"/>
  </w:style>
  <w:style w:type="paragraph" w:customStyle="1" w:styleId="2144C88C7A53498DB8E141A2420E9E71">
    <w:name w:val="2144C88C7A53498DB8E141A2420E9E71"/>
  </w:style>
  <w:style w:type="paragraph" w:customStyle="1" w:styleId="A0207E59F44945B7A045400D7F7C81B2">
    <w:name w:val="A0207E59F44945B7A045400D7F7C81B2"/>
  </w:style>
  <w:style w:type="paragraph" w:customStyle="1" w:styleId="882F224756164EDEA42410B5C9581CCE">
    <w:name w:val="882F224756164EDEA42410B5C9581CCE"/>
  </w:style>
  <w:style w:type="paragraph" w:customStyle="1" w:styleId="49F188766F5742729FB0CFEC894678F1">
    <w:name w:val="49F188766F5742729FB0CFEC894678F1"/>
  </w:style>
  <w:style w:type="paragraph" w:customStyle="1" w:styleId="3E4490065F2D449FA4FC52C6251EFB4B">
    <w:name w:val="3E4490065F2D449FA4FC52C6251EFB4B"/>
  </w:style>
  <w:style w:type="paragraph" w:customStyle="1" w:styleId="C77C51F43F604B588CA914E8951F015B">
    <w:name w:val="C77C51F43F604B588CA914E8951F015B"/>
  </w:style>
  <w:style w:type="paragraph" w:customStyle="1" w:styleId="65FC66BB8A574AC58C7B47B0099B9365">
    <w:name w:val="65FC66BB8A574AC58C7B47B0099B9365"/>
  </w:style>
  <w:style w:type="paragraph" w:customStyle="1" w:styleId="24B05736B694406CA12F49D567940E1A">
    <w:name w:val="24B05736B694406CA12F49D567940E1A"/>
  </w:style>
  <w:style w:type="paragraph" w:customStyle="1" w:styleId="5532F1A5FA1B48DDB83092EBB9844AD2">
    <w:name w:val="5532F1A5FA1B48DDB83092EBB9844AD2"/>
  </w:style>
  <w:style w:type="paragraph" w:customStyle="1" w:styleId="DF29FA05E2E049DDB73E45E40B3370A7">
    <w:name w:val="DF29FA05E2E049DDB73E45E40B3370A7"/>
  </w:style>
  <w:style w:type="paragraph" w:customStyle="1" w:styleId="AA7DC64EBA6D44FE975B37E5EFE08E80">
    <w:name w:val="AA7DC64EBA6D44FE975B37E5EFE08E80"/>
  </w:style>
  <w:style w:type="paragraph" w:customStyle="1" w:styleId="164FC2D43F7548F0A8F02B9884A2D130">
    <w:name w:val="164FC2D43F7548F0A8F02B9884A2D130"/>
  </w:style>
  <w:style w:type="paragraph" w:customStyle="1" w:styleId="94EF46F728334C46A20746CA0EEE67F2">
    <w:name w:val="94EF46F728334C46A20746CA0EEE67F2"/>
  </w:style>
  <w:style w:type="paragraph" w:customStyle="1" w:styleId="B1F0F9627C4346EA928277D6B19ED768">
    <w:name w:val="B1F0F9627C4346EA928277D6B19ED768"/>
  </w:style>
  <w:style w:type="paragraph" w:customStyle="1" w:styleId="121EA186EA80476E97AA831281B3E9B3">
    <w:name w:val="121EA186EA80476E97AA831281B3E9B3"/>
  </w:style>
  <w:style w:type="paragraph" w:customStyle="1" w:styleId="AECB104AC9064746AFB21DE38F913F9D">
    <w:name w:val="AECB104AC9064746AFB21DE38F913F9D"/>
  </w:style>
  <w:style w:type="paragraph" w:customStyle="1" w:styleId="84B942CAEED94CC2835A1FC4E9B8A9ED">
    <w:name w:val="84B942CAEED94CC2835A1FC4E9B8A9ED"/>
  </w:style>
  <w:style w:type="paragraph" w:customStyle="1" w:styleId="0FBFDCA49F3C4D2BA7B33E2B28F070A7">
    <w:name w:val="0FBFDCA49F3C4D2BA7B33E2B28F070A7"/>
  </w:style>
  <w:style w:type="paragraph" w:customStyle="1" w:styleId="1C19BD5C50AF4FB183ADAF2FF3F62AA9">
    <w:name w:val="1C19BD5C50AF4FB183ADAF2FF3F62AA9"/>
  </w:style>
  <w:style w:type="paragraph" w:customStyle="1" w:styleId="C5C1DA35FAB748A5B499C8BF8CAACD89">
    <w:name w:val="C5C1DA35FAB748A5B499C8BF8CAACD89"/>
  </w:style>
  <w:style w:type="paragraph" w:customStyle="1" w:styleId="A028AB7C480D4E81AECD8E5CA5288042">
    <w:name w:val="A028AB7C480D4E81AECD8E5CA5288042"/>
  </w:style>
  <w:style w:type="paragraph" w:customStyle="1" w:styleId="6C6938548FF24FE0AE01FCBFD3F92A21">
    <w:name w:val="6C6938548FF24FE0AE01FCBFD3F92A21"/>
  </w:style>
  <w:style w:type="paragraph" w:customStyle="1" w:styleId="A36E230A49774490B3E0ED73E9CF3BF2">
    <w:name w:val="A36E230A49774490B3E0ED73E9CF3BF2"/>
  </w:style>
  <w:style w:type="paragraph" w:customStyle="1" w:styleId="E7F52CAA00AD4769A57CC152CC25C725">
    <w:name w:val="E7F52CAA00AD4769A57CC152CC25C725"/>
  </w:style>
  <w:style w:type="paragraph" w:customStyle="1" w:styleId="02E1D8A59A304DA49A973FE00A552A9E">
    <w:name w:val="02E1D8A59A304DA49A973FE00A552A9E"/>
  </w:style>
  <w:style w:type="paragraph" w:customStyle="1" w:styleId="5B1D5905FEDE46A9866688546BAAF591">
    <w:name w:val="5B1D5905FEDE46A9866688546BAAF591"/>
  </w:style>
  <w:style w:type="paragraph" w:customStyle="1" w:styleId="0FEA2518FB864FBC97593C596A718163">
    <w:name w:val="0FEA2518FB864FBC97593C596A718163"/>
  </w:style>
  <w:style w:type="paragraph" w:customStyle="1" w:styleId="9660E3BD4220445DB376A608BBC5DE12">
    <w:name w:val="9660E3BD4220445DB376A608BBC5DE12"/>
  </w:style>
  <w:style w:type="paragraph" w:customStyle="1" w:styleId="8D64A6A7C27F4EB8AC9CBB8A084423DC">
    <w:name w:val="8D64A6A7C27F4EB8AC9CBB8A084423DC"/>
  </w:style>
  <w:style w:type="paragraph" w:customStyle="1" w:styleId="806FBE05A8CD4F6798733C471FA37C89">
    <w:name w:val="806FBE05A8CD4F6798733C471FA37C89"/>
  </w:style>
  <w:style w:type="paragraph" w:customStyle="1" w:styleId="DA301CA8A3B24F00A1D3F04DA1134983">
    <w:name w:val="DA301CA8A3B24F00A1D3F04DA1134983"/>
  </w:style>
  <w:style w:type="paragraph" w:customStyle="1" w:styleId="1F6FC6DD0F59463DAE0BD43290E09F00">
    <w:name w:val="1F6FC6DD0F59463DAE0BD43290E09F00"/>
  </w:style>
  <w:style w:type="paragraph" w:customStyle="1" w:styleId="69D2283183E24F9FBFDEF1214C6E2F54">
    <w:name w:val="69D2283183E24F9FBFDEF1214C6E2F54"/>
  </w:style>
  <w:style w:type="paragraph" w:customStyle="1" w:styleId="19C72EE1DAAC4AC3B8AA1A1A1869891D">
    <w:name w:val="19C72EE1DAAC4AC3B8AA1A1A1869891D"/>
  </w:style>
  <w:style w:type="paragraph" w:customStyle="1" w:styleId="8BB386FDA6E948169753C14531E6D6D8">
    <w:name w:val="8BB386FDA6E948169753C14531E6D6D8"/>
  </w:style>
  <w:style w:type="paragraph" w:customStyle="1" w:styleId="E2AA599F66DF490B8E0AB84CFEE30AA4">
    <w:name w:val="E2AA599F66DF490B8E0AB84CFEE30AA4"/>
  </w:style>
  <w:style w:type="paragraph" w:customStyle="1" w:styleId="AA297C15D18A4193B53EE8702305BE82">
    <w:name w:val="AA297C15D18A4193B53EE8702305BE82"/>
  </w:style>
  <w:style w:type="paragraph" w:customStyle="1" w:styleId="BD793F206F7942B0A408E9AFCA10AB50">
    <w:name w:val="BD793F206F7942B0A408E9AFCA10AB50"/>
  </w:style>
  <w:style w:type="paragraph" w:customStyle="1" w:styleId="70FF7C2E8A834615892AF300C277C2D4">
    <w:name w:val="70FF7C2E8A834615892AF300C277C2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926D2D-DBED-4A60-A09E-E51247388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</Template>
  <TotalTime>0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Federal Work Study</vt:lpstr>
    </vt:vector>
  </TitlesOfParts>
  <Company/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Federal Work Study</dc:title>
  <dc:subject/>
  <dc:creator/>
  <cp:keywords/>
  <dc:description/>
  <cp:lastModifiedBy/>
  <cp:revision>1</cp:revision>
  <dcterms:created xsi:type="dcterms:W3CDTF">2022-08-31T18:49:00Z</dcterms:created>
  <dcterms:modified xsi:type="dcterms:W3CDTF">2023-04-25T17:12:00Z</dcterms:modified>
  <cp:contentStatus>Dept. Name: Financial Aid Office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