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5854DB" w:rsidRPr="0092125E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:rsidR="005854DB" w:rsidRPr="005854DB" w:rsidRDefault="008B3518" w:rsidP="008226A7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D3BBDE382388406C90C3660D0105A1CF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8226A7">
                  <w:t>Federal Work Study</w:t>
                </w:r>
              </w:sdtContent>
            </w:sdt>
          </w:p>
        </w:tc>
      </w:tr>
      <w:tr w:rsidR="005854DB" w:rsidRPr="0092125E" w:rsidTr="005854DB">
        <w:trPr>
          <w:trHeight w:val="144"/>
        </w:trPr>
        <w:tc>
          <w:tcPr>
            <w:tcW w:w="1440" w:type="dxa"/>
            <w:shd w:val="clear" w:color="auto" w:fill="auto"/>
          </w:tcPr>
          <w:p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rPr>
                <w:b/>
              </w:rPr>
              <w:alias w:val="Subtitle"/>
              <w:tag w:val=""/>
              <w:id w:val="1073854703"/>
              <w:placeholder>
                <w:docPart w:val="511911AF605C42D685F20F55F297E1AB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:rsidR="005854DB" w:rsidRPr="005854DB" w:rsidRDefault="00591A59" w:rsidP="00E61A0E">
                <w:pPr>
                  <w:pStyle w:val="Subtitle"/>
                </w:pPr>
                <w:r>
                  <w:rPr>
                    <w:b/>
                  </w:rPr>
                  <w:t>Dept. Name:</w:t>
                </w:r>
              </w:p>
            </w:sdtContent>
          </w:sdt>
        </w:tc>
      </w:tr>
    </w:tbl>
    <w:p w:rsidR="00BD0C60" w:rsidRDefault="00C13BFC" w:rsidP="005854DB">
      <w:pPr>
        <w:pStyle w:val="Heading1"/>
      </w:pPr>
      <w:bookmarkStart w:id="1" w:name="_GoBack"/>
      <w:bookmarkEnd w:id="0"/>
      <w:r>
        <w:t>Student Tasks/Duties</w:t>
      </w:r>
    </w:p>
    <w:bookmarkEnd w:id="1"/>
    <w:p w:rsidR="005854DB" w:rsidRDefault="005854DB" w:rsidP="005854DB"/>
    <w:p w:rsidR="00685B4E" w:rsidRPr="00685B4E" w:rsidRDefault="008226A7" w:rsidP="00685B4E">
      <w:pPr>
        <w:pStyle w:val="Heading1"/>
      </w:pPr>
      <w:r>
        <w:t>Number of students needed</w:t>
      </w:r>
    </w:p>
    <w:p w:rsidR="00685B4E" w:rsidRDefault="00685B4E" w:rsidP="005854DB"/>
    <w:p w:rsidR="00685B4E" w:rsidRDefault="008226A7" w:rsidP="009355C2">
      <w:pPr>
        <w:pStyle w:val="Heading1"/>
      </w:pPr>
      <w:r>
        <w:t>Technology/Skills Desired</w:t>
      </w:r>
    </w:p>
    <w:p w:rsidR="008226A7" w:rsidRPr="008226A7" w:rsidRDefault="008226A7" w:rsidP="008226A7">
      <w:r w:rsidRPr="008226A7">
        <w:t>Microsoft Word</w:t>
      </w:r>
      <w:r>
        <w:t xml:space="preserve">, Zoom, </w:t>
      </w:r>
      <w:r w:rsidR="0078696D">
        <w:t>Xcel</w:t>
      </w:r>
      <w:r w:rsidR="00E61A0E">
        <w:t>, Power Point</w:t>
      </w:r>
      <w:r w:rsidR="00090EDC">
        <w:t xml:space="preserve">, Canva Flyer Creation, </w:t>
      </w:r>
      <w:r w:rsidR="00E61A0E">
        <w:t>Social Media, ConexED</w:t>
      </w:r>
    </w:p>
    <w:p w:rsidR="00685B4E" w:rsidRDefault="006F524F" w:rsidP="009355C2">
      <w:pPr>
        <w:pStyle w:val="Heading1"/>
      </w:pPr>
      <w:r>
        <w:t>Contact</w:t>
      </w:r>
    </w:p>
    <w:p w:rsidR="009355C2" w:rsidRDefault="009355C2" w:rsidP="009355C2"/>
    <w:p w:rsidR="00685B4E" w:rsidRPr="00685B4E" w:rsidRDefault="006F524F" w:rsidP="009355C2">
      <w:pPr>
        <w:pStyle w:val="Heading1"/>
      </w:pPr>
      <w:r>
        <w:t xml:space="preserve">Availability </w:t>
      </w:r>
    </w:p>
    <w:p w:rsidR="009355C2" w:rsidRDefault="006F524F" w:rsidP="009355C2">
      <w:r>
        <w:t>Monda</w:t>
      </w:r>
      <w:r w:rsidR="00090EDC">
        <w:t>y, Tuesday, Wednesday, Thursday</w:t>
      </w:r>
      <w:r w:rsidR="00E61A0E">
        <w:t>, Friday</w:t>
      </w:r>
    </w:p>
    <w:p w:rsidR="00685B4E" w:rsidRPr="005854DB" w:rsidRDefault="00685B4E" w:rsidP="002955AB"/>
    <w:sectPr w:rsidR="00685B4E" w:rsidRPr="005854DB" w:rsidSect="00A67285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518" w:rsidRDefault="008B3518" w:rsidP="005A20E2">
      <w:pPr>
        <w:spacing w:after="0"/>
      </w:pPr>
      <w:r>
        <w:separator/>
      </w:r>
    </w:p>
    <w:p w:rsidR="008B3518" w:rsidRDefault="008B3518"/>
    <w:p w:rsidR="008B3518" w:rsidRDefault="008B3518" w:rsidP="009B4773"/>
    <w:p w:rsidR="008B3518" w:rsidRDefault="008B3518" w:rsidP="00513832"/>
  </w:endnote>
  <w:endnote w:type="continuationSeparator" w:id="0">
    <w:p w:rsidR="008B3518" w:rsidRDefault="008B3518" w:rsidP="005A20E2">
      <w:pPr>
        <w:spacing w:after="0"/>
      </w:pPr>
      <w:r>
        <w:continuationSeparator/>
      </w:r>
    </w:p>
    <w:p w:rsidR="008B3518" w:rsidRDefault="008B3518"/>
    <w:p w:rsidR="008B3518" w:rsidRDefault="008B3518" w:rsidP="009B4773"/>
    <w:p w:rsidR="008B3518" w:rsidRDefault="008B3518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="006F524F">
      <w:rPr>
        <w:noProof/>
      </w:rPr>
      <w:t>2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C13BFC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518" w:rsidRDefault="008B3518" w:rsidP="005A20E2">
      <w:pPr>
        <w:spacing w:after="0"/>
      </w:pPr>
      <w:r>
        <w:separator/>
      </w:r>
    </w:p>
    <w:p w:rsidR="008B3518" w:rsidRDefault="008B3518"/>
    <w:p w:rsidR="008B3518" w:rsidRDefault="008B3518" w:rsidP="009B4773"/>
    <w:p w:rsidR="008B3518" w:rsidRDefault="008B3518" w:rsidP="00513832"/>
  </w:footnote>
  <w:footnote w:type="continuationSeparator" w:id="0">
    <w:p w:rsidR="008B3518" w:rsidRDefault="008B3518" w:rsidP="005A20E2">
      <w:pPr>
        <w:spacing w:after="0"/>
      </w:pPr>
      <w:r>
        <w:continuationSeparator/>
      </w:r>
    </w:p>
    <w:p w:rsidR="008B3518" w:rsidRDefault="008B3518"/>
    <w:p w:rsidR="008B3518" w:rsidRDefault="008B3518" w:rsidP="009B4773"/>
    <w:p w:rsidR="008B3518" w:rsidRDefault="008B3518" w:rsidP="0051383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9D2" w:rsidRPr="003639D2" w:rsidRDefault="008B3518" w:rsidP="003639D2">
    <w:pPr>
      <w:pStyle w:val="Header1"/>
    </w:pPr>
    <w:sdt>
      <w:sdtPr>
        <w:alias w:val="Title"/>
        <w:tag w:val=""/>
        <w:id w:val="-611985797"/>
        <w:placeholder>
          <w:docPart w:val="1F6FC6DD0F59463DAE0BD43290E09F0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8226A7">
          <w:t>Federal Work Study</w:t>
        </w:r>
      </w:sdtContent>
    </w:sdt>
  </w:p>
  <w:p w:rsidR="005854DB" w:rsidRPr="005854DB" w:rsidRDefault="008B3518" w:rsidP="003D6AFD">
    <w:pPr>
      <w:pStyle w:val="Header"/>
    </w:pPr>
    <w:sdt>
      <w:sdt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591A59">
          <w:t>Dept. Name: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292858B9" wp14:editId="0BE0804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E4BF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" fillcolor="#107082" stroked="f">
              <v:fill opacity="9766f"/>
              <v:textbox inset="20mm,8mm">
                <w:txbxContent>
                  <w:p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77EE1242" wp14:editId="35D66EC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BE181E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6A7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90EDC"/>
    <w:rsid w:val="000A649E"/>
    <w:rsid w:val="000A7626"/>
    <w:rsid w:val="000B2D28"/>
    <w:rsid w:val="000B5DA2"/>
    <w:rsid w:val="000C1C28"/>
    <w:rsid w:val="000C5872"/>
    <w:rsid w:val="000E0979"/>
    <w:rsid w:val="000E11A8"/>
    <w:rsid w:val="000E1544"/>
    <w:rsid w:val="000F47C0"/>
    <w:rsid w:val="001155CE"/>
    <w:rsid w:val="001225D9"/>
    <w:rsid w:val="0012403E"/>
    <w:rsid w:val="00124370"/>
    <w:rsid w:val="00160392"/>
    <w:rsid w:val="00164319"/>
    <w:rsid w:val="001A5429"/>
    <w:rsid w:val="001D1C22"/>
    <w:rsid w:val="001E11F1"/>
    <w:rsid w:val="001E1E58"/>
    <w:rsid w:val="00206719"/>
    <w:rsid w:val="00207A17"/>
    <w:rsid w:val="00240312"/>
    <w:rsid w:val="00247B17"/>
    <w:rsid w:val="00252E4A"/>
    <w:rsid w:val="002642A8"/>
    <w:rsid w:val="002955AB"/>
    <w:rsid w:val="002A137B"/>
    <w:rsid w:val="0031130D"/>
    <w:rsid w:val="00314A6F"/>
    <w:rsid w:val="00334394"/>
    <w:rsid w:val="00347AF5"/>
    <w:rsid w:val="00350E74"/>
    <w:rsid w:val="00360F98"/>
    <w:rsid w:val="00362478"/>
    <w:rsid w:val="003639D2"/>
    <w:rsid w:val="00374421"/>
    <w:rsid w:val="00395E82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14155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65643"/>
    <w:rsid w:val="00567626"/>
    <w:rsid w:val="00577B45"/>
    <w:rsid w:val="005854DB"/>
    <w:rsid w:val="005919AF"/>
    <w:rsid w:val="00591A59"/>
    <w:rsid w:val="005A20E2"/>
    <w:rsid w:val="005B6A1A"/>
    <w:rsid w:val="005C7E0C"/>
    <w:rsid w:val="005D2146"/>
    <w:rsid w:val="005F6388"/>
    <w:rsid w:val="006329E1"/>
    <w:rsid w:val="00633E73"/>
    <w:rsid w:val="00636A6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6F524F"/>
    <w:rsid w:val="007157EF"/>
    <w:rsid w:val="0073670F"/>
    <w:rsid w:val="00740FCE"/>
    <w:rsid w:val="00753E67"/>
    <w:rsid w:val="0078010D"/>
    <w:rsid w:val="00784AB5"/>
    <w:rsid w:val="0078696D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26A7"/>
    <w:rsid w:val="0082491D"/>
    <w:rsid w:val="0083428B"/>
    <w:rsid w:val="00876F99"/>
    <w:rsid w:val="008820B3"/>
    <w:rsid w:val="00886169"/>
    <w:rsid w:val="0089410F"/>
    <w:rsid w:val="008965F6"/>
    <w:rsid w:val="008A2B5E"/>
    <w:rsid w:val="008B3518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9F6CC8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13EE5"/>
    <w:rsid w:val="00B26302"/>
    <w:rsid w:val="00B37B3B"/>
    <w:rsid w:val="00B44C47"/>
    <w:rsid w:val="00B57756"/>
    <w:rsid w:val="00B57F4F"/>
    <w:rsid w:val="00B7636D"/>
    <w:rsid w:val="00B80CF1"/>
    <w:rsid w:val="00BA2A38"/>
    <w:rsid w:val="00BA31C4"/>
    <w:rsid w:val="00BB02E6"/>
    <w:rsid w:val="00BD0C60"/>
    <w:rsid w:val="00C10B4C"/>
    <w:rsid w:val="00C13BFC"/>
    <w:rsid w:val="00C17BCF"/>
    <w:rsid w:val="00C3246A"/>
    <w:rsid w:val="00C65564"/>
    <w:rsid w:val="00CA61D8"/>
    <w:rsid w:val="00CD1D98"/>
    <w:rsid w:val="00CF1267"/>
    <w:rsid w:val="00D13200"/>
    <w:rsid w:val="00D26769"/>
    <w:rsid w:val="00D27AF8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61A0E"/>
    <w:rsid w:val="00E75006"/>
    <w:rsid w:val="00E84350"/>
    <w:rsid w:val="00E85863"/>
    <w:rsid w:val="00E91AE4"/>
    <w:rsid w:val="00EA431D"/>
    <w:rsid w:val="00EC4BCD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39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4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uevasr2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3BBDE382388406C90C3660D0105A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C554E-10E5-4019-AF00-AAFC21F66E89}"/>
      </w:docPartPr>
      <w:docPartBody>
        <w:p w:rsidR="00646722" w:rsidRDefault="00F1595A">
          <w:pPr>
            <w:pStyle w:val="D3BBDE382388406C90C3660D0105A1CF"/>
          </w:pPr>
          <w:r w:rsidRPr="003639D2">
            <w:t>OFFICE-BASED AGENCY</w:t>
          </w:r>
        </w:p>
      </w:docPartBody>
    </w:docPart>
    <w:docPart>
      <w:docPartPr>
        <w:name w:val="511911AF605C42D685F20F55F297E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B378F-B841-493F-8F54-AE78C1602B1D}"/>
      </w:docPartPr>
      <w:docPartBody>
        <w:p w:rsidR="00646722" w:rsidRDefault="00F1595A">
          <w:pPr>
            <w:pStyle w:val="511911AF605C42D685F20F55F297E1AB"/>
          </w:pPr>
          <w:r w:rsidRPr="003639D2">
            <w:t>Startup Checklist</w:t>
          </w:r>
        </w:p>
      </w:docPartBody>
    </w:docPart>
    <w:docPart>
      <w:docPartPr>
        <w:name w:val="1F6FC6DD0F59463DAE0BD43290E09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7F04F-F0E9-4E12-9117-C7C648353160}"/>
      </w:docPartPr>
      <w:docPartBody>
        <w:p w:rsidR="00646722" w:rsidRDefault="00F1595A">
          <w:pPr>
            <w:pStyle w:val="1F6FC6DD0F59463DAE0BD43290E09F00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95A"/>
    <w:rsid w:val="002D3F87"/>
    <w:rsid w:val="00373647"/>
    <w:rsid w:val="00531B38"/>
    <w:rsid w:val="00646722"/>
    <w:rsid w:val="007249FD"/>
    <w:rsid w:val="00D560E4"/>
    <w:rsid w:val="00F1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BBDE382388406C90C3660D0105A1CF">
    <w:name w:val="D3BBDE382388406C90C3660D0105A1CF"/>
  </w:style>
  <w:style w:type="paragraph" w:customStyle="1" w:styleId="511911AF605C42D685F20F55F297E1AB">
    <w:name w:val="511911AF605C42D685F20F55F297E1AB"/>
  </w:style>
  <w:style w:type="paragraph" w:customStyle="1" w:styleId="984FF15E23BE4FA78630592D01D6EE11">
    <w:name w:val="984FF15E23BE4FA78630592D01D6EE11"/>
  </w:style>
  <w:style w:type="paragraph" w:customStyle="1" w:styleId="ED66882687314D7B828CEA3C7775FC58">
    <w:name w:val="ED66882687314D7B828CEA3C7775FC58"/>
  </w:style>
  <w:style w:type="paragraph" w:customStyle="1" w:styleId="038E4773B0B14E2594529AF8352401FF">
    <w:name w:val="038E4773B0B14E2594529AF8352401FF"/>
  </w:style>
  <w:style w:type="paragraph" w:customStyle="1" w:styleId="409AA98B0CC6453B89EAC74F50D8A8FD">
    <w:name w:val="409AA98B0CC6453B89EAC74F50D8A8FD"/>
  </w:style>
  <w:style w:type="paragraph" w:customStyle="1" w:styleId="4A8B02DDD2AD45249EE129C8E163FD7A">
    <w:name w:val="4A8B02DDD2AD45249EE129C8E163FD7A"/>
  </w:style>
  <w:style w:type="paragraph" w:customStyle="1" w:styleId="E0F4EE79E44A41B5AD6DE42F6736EAB0">
    <w:name w:val="E0F4EE79E44A41B5AD6DE42F6736EAB0"/>
  </w:style>
  <w:style w:type="paragraph" w:customStyle="1" w:styleId="07DC79E9C7FE41F7A27B5727FF0BCEF1">
    <w:name w:val="07DC79E9C7FE41F7A27B5727FF0BCEF1"/>
  </w:style>
  <w:style w:type="paragraph" w:customStyle="1" w:styleId="D3F46BBE8A66425B8EF42FD30043F01F">
    <w:name w:val="D3F46BBE8A66425B8EF42FD30043F01F"/>
  </w:style>
  <w:style w:type="paragraph" w:customStyle="1" w:styleId="769E20D8373942FBB2342D3E1614B13E">
    <w:name w:val="769E20D8373942FBB2342D3E1614B13E"/>
  </w:style>
  <w:style w:type="paragraph" w:customStyle="1" w:styleId="312D44BB43EE4BFAAC0EA9298A346145">
    <w:name w:val="312D44BB43EE4BFAAC0EA9298A346145"/>
  </w:style>
  <w:style w:type="paragraph" w:customStyle="1" w:styleId="2264A26F4ECB440DA336A2CFCC9BBA7F">
    <w:name w:val="2264A26F4ECB440DA336A2CFCC9BBA7F"/>
  </w:style>
  <w:style w:type="paragraph" w:customStyle="1" w:styleId="5C25CAD01EB24958998CECBE090CFAF0">
    <w:name w:val="5C25CAD01EB24958998CECBE090CFAF0"/>
  </w:style>
  <w:style w:type="paragraph" w:customStyle="1" w:styleId="D3EA9F67B3B843E4ACF0C310B1CC3FF7">
    <w:name w:val="D3EA9F67B3B843E4ACF0C310B1CC3FF7"/>
  </w:style>
  <w:style w:type="paragraph" w:customStyle="1" w:styleId="F63E50D2DDCD43088481FC40F5B5BE5B">
    <w:name w:val="F63E50D2DDCD43088481FC40F5B5BE5B"/>
  </w:style>
  <w:style w:type="paragraph" w:customStyle="1" w:styleId="9B8EC2BC30C94032B35CE44C63024CEE">
    <w:name w:val="9B8EC2BC30C94032B35CE44C63024CEE"/>
  </w:style>
  <w:style w:type="paragraph" w:customStyle="1" w:styleId="50D1A921809545BF85F4F6775A940264">
    <w:name w:val="50D1A921809545BF85F4F6775A940264"/>
  </w:style>
  <w:style w:type="paragraph" w:customStyle="1" w:styleId="60CA79548BAB4A7397A43C500F739F54">
    <w:name w:val="60CA79548BAB4A7397A43C500F739F54"/>
  </w:style>
  <w:style w:type="paragraph" w:customStyle="1" w:styleId="D296B9ADB6CB422D818E6281D5C2CC48">
    <w:name w:val="D296B9ADB6CB422D818E6281D5C2CC48"/>
  </w:style>
  <w:style w:type="paragraph" w:customStyle="1" w:styleId="428E1A7036A945428CC13D6DE2F84B70">
    <w:name w:val="428E1A7036A945428CC13D6DE2F84B70"/>
  </w:style>
  <w:style w:type="paragraph" w:customStyle="1" w:styleId="D6B128E0364B4BAAA6B013654CA6C323">
    <w:name w:val="D6B128E0364B4BAAA6B013654CA6C323"/>
  </w:style>
  <w:style w:type="paragraph" w:customStyle="1" w:styleId="0AB036DAC0EE4144A3C1F2E4F12CA404">
    <w:name w:val="0AB036DAC0EE4144A3C1F2E4F12CA404"/>
  </w:style>
  <w:style w:type="paragraph" w:customStyle="1" w:styleId="49D84BA5815B47D3A72B4E8F52995B59">
    <w:name w:val="49D84BA5815B47D3A72B4E8F52995B59"/>
  </w:style>
  <w:style w:type="paragraph" w:customStyle="1" w:styleId="AB56F0195658440A8C3037CFDFDB6361">
    <w:name w:val="AB56F0195658440A8C3037CFDFDB6361"/>
  </w:style>
  <w:style w:type="paragraph" w:customStyle="1" w:styleId="299D2A88C25B4A219A2523ACF704CBCB">
    <w:name w:val="299D2A88C25B4A219A2523ACF704CBCB"/>
  </w:style>
  <w:style w:type="paragraph" w:customStyle="1" w:styleId="6E293F51FC26402483CB1122FACBE62A">
    <w:name w:val="6E293F51FC26402483CB1122FACBE62A"/>
  </w:style>
  <w:style w:type="paragraph" w:customStyle="1" w:styleId="395A505CCA1F4273B6691D9E2AEA26F9">
    <w:name w:val="395A505CCA1F4273B6691D9E2AEA26F9"/>
  </w:style>
  <w:style w:type="paragraph" w:customStyle="1" w:styleId="31A1F90BF1DB44759B61FFFFEBBC7934">
    <w:name w:val="31A1F90BF1DB44759B61FFFFEBBC7934"/>
  </w:style>
  <w:style w:type="paragraph" w:customStyle="1" w:styleId="1540BAAF39F846A29305D0343EDF3447">
    <w:name w:val="1540BAAF39F846A29305D0343EDF3447"/>
  </w:style>
  <w:style w:type="paragraph" w:customStyle="1" w:styleId="713FA71366CF4658AF8DF6757E9129B2">
    <w:name w:val="713FA71366CF4658AF8DF6757E9129B2"/>
  </w:style>
  <w:style w:type="paragraph" w:customStyle="1" w:styleId="A1C6D22B69234957A270A8ED3341A309">
    <w:name w:val="A1C6D22B69234957A270A8ED3341A309"/>
  </w:style>
  <w:style w:type="paragraph" w:customStyle="1" w:styleId="E953F9480F21486DAD532C9BB75431C8">
    <w:name w:val="E953F9480F21486DAD532C9BB75431C8"/>
  </w:style>
  <w:style w:type="paragraph" w:customStyle="1" w:styleId="9F97672C45A545A1A83602D6D229CE11">
    <w:name w:val="9F97672C45A545A1A83602D6D229CE11"/>
  </w:style>
  <w:style w:type="paragraph" w:customStyle="1" w:styleId="F1D62DAC785C4E879E6FFECCB71580D9">
    <w:name w:val="F1D62DAC785C4E879E6FFECCB71580D9"/>
  </w:style>
  <w:style w:type="paragraph" w:customStyle="1" w:styleId="2D459C48438045DBA5AD6B8722FA75B6">
    <w:name w:val="2D459C48438045DBA5AD6B8722FA75B6"/>
  </w:style>
  <w:style w:type="paragraph" w:customStyle="1" w:styleId="AC27A1D069964D209C3B903A6D527FEC">
    <w:name w:val="AC27A1D069964D209C3B903A6D527FEC"/>
  </w:style>
  <w:style w:type="paragraph" w:customStyle="1" w:styleId="0056755207064478B920AEEB9CA993DC">
    <w:name w:val="0056755207064478B920AEEB9CA993DC"/>
  </w:style>
  <w:style w:type="paragraph" w:customStyle="1" w:styleId="D586A97CBCA94538AD96BD507EECD5BB">
    <w:name w:val="D586A97CBCA94538AD96BD507EECD5BB"/>
  </w:style>
  <w:style w:type="paragraph" w:customStyle="1" w:styleId="DBC9292543B54FCFBF5D6820CF4AEFAF">
    <w:name w:val="DBC9292543B54FCFBF5D6820CF4AEFAF"/>
  </w:style>
  <w:style w:type="paragraph" w:customStyle="1" w:styleId="BD856E784580437AA996DDC1CE33EF09">
    <w:name w:val="BD856E784580437AA996DDC1CE33EF09"/>
  </w:style>
  <w:style w:type="paragraph" w:customStyle="1" w:styleId="0E02134639B54EF1A794EC4EB66DC7B4">
    <w:name w:val="0E02134639B54EF1A794EC4EB66DC7B4"/>
  </w:style>
  <w:style w:type="paragraph" w:customStyle="1" w:styleId="03A37B03268C4C97A9FCBDE6A151B27E">
    <w:name w:val="03A37B03268C4C97A9FCBDE6A151B27E"/>
  </w:style>
  <w:style w:type="paragraph" w:customStyle="1" w:styleId="213420D2EF1C4E09AC365C53A5ACF82A">
    <w:name w:val="213420D2EF1C4E09AC365C53A5ACF82A"/>
  </w:style>
  <w:style w:type="paragraph" w:customStyle="1" w:styleId="EC0EF151F56D4BF3A9982C7D9F7E2121">
    <w:name w:val="EC0EF151F56D4BF3A9982C7D9F7E2121"/>
  </w:style>
  <w:style w:type="paragraph" w:customStyle="1" w:styleId="9F658E0A0FAE497687ECCC0A3B0A5ED7">
    <w:name w:val="9F658E0A0FAE497687ECCC0A3B0A5ED7"/>
  </w:style>
  <w:style w:type="paragraph" w:customStyle="1" w:styleId="8FCD9681853043D5A2253FF983140CCA">
    <w:name w:val="8FCD9681853043D5A2253FF983140CCA"/>
  </w:style>
  <w:style w:type="paragraph" w:customStyle="1" w:styleId="2342D3E399CD4142AF25EFEA9680FF8D">
    <w:name w:val="2342D3E399CD4142AF25EFEA9680FF8D"/>
  </w:style>
  <w:style w:type="paragraph" w:customStyle="1" w:styleId="80951E2131874B7D9CE738E671451F92">
    <w:name w:val="80951E2131874B7D9CE738E671451F92"/>
  </w:style>
  <w:style w:type="paragraph" w:customStyle="1" w:styleId="0FB32B404E12435ABF68FC50D373AFD3">
    <w:name w:val="0FB32B404E12435ABF68FC50D373AFD3"/>
  </w:style>
  <w:style w:type="paragraph" w:customStyle="1" w:styleId="D53F701CF98C4AC0B3C864782350AF53">
    <w:name w:val="D53F701CF98C4AC0B3C864782350AF53"/>
  </w:style>
  <w:style w:type="paragraph" w:customStyle="1" w:styleId="F40A1D3D925F4C03ABAC9CA8DA13A280">
    <w:name w:val="F40A1D3D925F4C03ABAC9CA8DA13A280"/>
  </w:style>
  <w:style w:type="paragraph" w:customStyle="1" w:styleId="0C962002D54B42B69721BA711262B4B5">
    <w:name w:val="0C962002D54B42B69721BA711262B4B5"/>
  </w:style>
  <w:style w:type="paragraph" w:customStyle="1" w:styleId="B5DD6B2150ED4BB4B6D7AB7249D1C4A9">
    <w:name w:val="B5DD6B2150ED4BB4B6D7AB7249D1C4A9"/>
  </w:style>
  <w:style w:type="paragraph" w:customStyle="1" w:styleId="86329DF84FFE4C8BA528B076E7A3B8B1">
    <w:name w:val="86329DF84FFE4C8BA528B076E7A3B8B1"/>
  </w:style>
  <w:style w:type="paragraph" w:customStyle="1" w:styleId="925769D5D74740E4ADB0F05C417C51DC">
    <w:name w:val="925769D5D74740E4ADB0F05C417C51DC"/>
  </w:style>
  <w:style w:type="paragraph" w:customStyle="1" w:styleId="162D541258CA4665B43B595469CA7965">
    <w:name w:val="162D541258CA4665B43B595469CA7965"/>
  </w:style>
  <w:style w:type="paragraph" w:customStyle="1" w:styleId="8C36EDC2A02C425AB4104056060188CF">
    <w:name w:val="8C36EDC2A02C425AB4104056060188CF"/>
  </w:style>
  <w:style w:type="paragraph" w:customStyle="1" w:styleId="91FCDC54DDF64351945071019046CDA7">
    <w:name w:val="91FCDC54DDF64351945071019046CDA7"/>
  </w:style>
  <w:style w:type="paragraph" w:customStyle="1" w:styleId="2144C88C7A53498DB8E141A2420E9E71">
    <w:name w:val="2144C88C7A53498DB8E141A2420E9E71"/>
  </w:style>
  <w:style w:type="paragraph" w:customStyle="1" w:styleId="A0207E59F44945B7A045400D7F7C81B2">
    <w:name w:val="A0207E59F44945B7A045400D7F7C81B2"/>
  </w:style>
  <w:style w:type="paragraph" w:customStyle="1" w:styleId="882F224756164EDEA42410B5C9581CCE">
    <w:name w:val="882F224756164EDEA42410B5C9581CCE"/>
  </w:style>
  <w:style w:type="paragraph" w:customStyle="1" w:styleId="49F188766F5742729FB0CFEC894678F1">
    <w:name w:val="49F188766F5742729FB0CFEC894678F1"/>
  </w:style>
  <w:style w:type="paragraph" w:customStyle="1" w:styleId="3E4490065F2D449FA4FC52C6251EFB4B">
    <w:name w:val="3E4490065F2D449FA4FC52C6251EFB4B"/>
  </w:style>
  <w:style w:type="paragraph" w:customStyle="1" w:styleId="C77C51F43F604B588CA914E8951F015B">
    <w:name w:val="C77C51F43F604B588CA914E8951F015B"/>
  </w:style>
  <w:style w:type="paragraph" w:customStyle="1" w:styleId="65FC66BB8A574AC58C7B47B0099B9365">
    <w:name w:val="65FC66BB8A574AC58C7B47B0099B9365"/>
  </w:style>
  <w:style w:type="paragraph" w:customStyle="1" w:styleId="24B05736B694406CA12F49D567940E1A">
    <w:name w:val="24B05736B694406CA12F49D567940E1A"/>
  </w:style>
  <w:style w:type="paragraph" w:customStyle="1" w:styleId="5532F1A5FA1B48DDB83092EBB9844AD2">
    <w:name w:val="5532F1A5FA1B48DDB83092EBB9844AD2"/>
  </w:style>
  <w:style w:type="paragraph" w:customStyle="1" w:styleId="DF29FA05E2E049DDB73E45E40B3370A7">
    <w:name w:val="DF29FA05E2E049DDB73E45E40B3370A7"/>
  </w:style>
  <w:style w:type="paragraph" w:customStyle="1" w:styleId="AA7DC64EBA6D44FE975B37E5EFE08E80">
    <w:name w:val="AA7DC64EBA6D44FE975B37E5EFE08E80"/>
  </w:style>
  <w:style w:type="paragraph" w:customStyle="1" w:styleId="164FC2D43F7548F0A8F02B9884A2D130">
    <w:name w:val="164FC2D43F7548F0A8F02B9884A2D130"/>
  </w:style>
  <w:style w:type="paragraph" w:customStyle="1" w:styleId="94EF46F728334C46A20746CA0EEE67F2">
    <w:name w:val="94EF46F728334C46A20746CA0EEE67F2"/>
  </w:style>
  <w:style w:type="paragraph" w:customStyle="1" w:styleId="B1F0F9627C4346EA928277D6B19ED768">
    <w:name w:val="B1F0F9627C4346EA928277D6B19ED768"/>
  </w:style>
  <w:style w:type="paragraph" w:customStyle="1" w:styleId="121EA186EA80476E97AA831281B3E9B3">
    <w:name w:val="121EA186EA80476E97AA831281B3E9B3"/>
  </w:style>
  <w:style w:type="paragraph" w:customStyle="1" w:styleId="AECB104AC9064746AFB21DE38F913F9D">
    <w:name w:val="AECB104AC9064746AFB21DE38F913F9D"/>
  </w:style>
  <w:style w:type="paragraph" w:customStyle="1" w:styleId="84B942CAEED94CC2835A1FC4E9B8A9ED">
    <w:name w:val="84B942CAEED94CC2835A1FC4E9B8A9ED"/>
  </w:style>
  <w:style w:type="paragraph" w:customStyle="1" w:styleId="0FBFDCA49F3C4D2BA7B33E2B28F070A7">
    <w:name w:val="0FBFDCA49F3C4D2BA7B33E2B28F070A7"/>
  </w:style>
  <w:style w:type="paragraph" w:customStyle="1" w:styleId="1C19BD5C50AF4FB183ADAF2FF3F62AA9">
    <w:name w:val="1C19BD5C50AF4FB183ADAF2FF3F62AA9"/>
  </w:style>
  <w:style w:type="paragraph" w:customStyle="1" w:styleId="C5C1DA35FAB748A5B499C8BF8CAACD89">
    <w:name w:val="C5C1DA35FAB748A5B499C8BF8CAACD89"/>
  </w:style>
  <w:style w:type="paragraph" w:customStyle="1" w:styleId="A028AB7C480D4E81AECD8E5CA5288042">
    <w:name w:val="A028AB7C480D4E81AECD8E5CA5288042"/>
  </w:style>
  <w:style w:type="paragraph" w:customStyle="1" w:styleId="6C6938548FF24FE0AE01FCBFD3F92A21">
    <w:name w:val="6C6938548FF24FE0AE01FCBFD3F92A21"/>
  </w:style>
  <w:style w:type="paragraph" w:customStyle="1" w:styleId="A36E230A49774490B3E0ED73E9CF3BF2">
    <w:name w:val="A36E230A49774490B3E0ED73E9CF3BF2"/>
  </w:style>
  <w:style w:type="paragraph" w:customStyle="1" w:styleId="E7F52CAA00AD4769A57CC152CC25C725">
    <w:name w:val="E7F52CAA00AD4769A57CC152CC25C725"/>
  </w:style>
  <w:style w:type="paragraph" w:customStyle="1" w:styleId="02E1D8A59A304DA49A973FE00A552A9E">
    <w:name w:val="02E1D8A59A304DA49A973FE00A552A9E"/>
  </w:style>
  <w:style w:type="paragraph" w:customStyle="1" w:styleId="5B1D5905FEDE46A9866688546BAAF591">
    <w:name w:val="5B1D5905FEDE46A9866688546BAAF591"/>
  </w:style>
  <w:style w:type="paragraph" w:customStyle="1" w:styleId="0FEA2518FB864FBC97593C596A718163">
    <w:name w:val="0FEA2518FB864FBC97593C596A718163"/>
  </w:style>
  <w:style w:type="paragraph" w:customStyle="1" w:styleId="9660E3BD4220445DB376A608BBC5DE12">
    <w:name w:val="9660E3BD4220445DB376A608BBC5DE12"/>
  </w:style>
  <w:style w:type="paragraph" w:customStyle="1" w:styleId="8D64A6A7C27F4EB8AC9CBB8A084423DC">
    <w:name w:val="8D64A6A7C27F4EB8AC9CBB8A084423DC"/>
  </w:style>
  <w:style w:type="paragraph" w:customStyle="1" w:styleId="806FBE05A8CD4F6798733C471FA37C89">
    <w:name w:val="806FBE05A8CD4F6798733C471FA37C89"/>
  </w:style>
  <w:style w:type="paragraph" w:customStyle="1" w:styleId="DA301CA8A3B24F00A1D3F04DA1134983">
    <w:name w:val="DA301CA8A3B24F00A1D3F04DA1134983"/>
  </w:style>
  <w:style w:type="paragraph" w:customStyle="1" w:styleId="1F6FC6DD0F59463DAE0BD43290E09F00">
    <w:name w:val="1F6FC6DD0F59463DAE0BD43290E09F00"/>
  </w:style>
  <w:style w:type="paragraph" w:customStyle="1" w:styleId="69D2283183E24F9FBFDEF1214C6E2F54">
    <w:name w:val="69D2283183E24F9FBFDEF1214C6E2F54"/>
  </w:style>
  <w:style w:type="paragraph" w:customStyle="1" w:styleId="19C72EE1DAAC4AC3B8AA1A1A1869891D">
    <w:name w:val="19C72EE1DAAC4AC3B8AA1A1A1869891D"/>
  </w:style>
  <w:style w:type="paragraph" w:customStyle="1" w:styleId="8BB386FDA6E948169753C14531E6D6D8">
    <w:name w:val="8BB386FDA6E948169753C14531E6D6D8"/>
  </w:style>
  <w:style w:type="paragraph" w:customStyle="1" w:styleId="E2AA599F66DF490B8E0AB84CFEE30AA4">
    <w:name w:val="E2AA599F66DF490B8E0AB84CFEE30AA4"/>
  </w:style>
  <w:style w:type="paragraph" w:customStyle="1" w:styleId="AA297C15D18A4193B53EE8702305BE82">
    <w:name w:val="AA297C15D18A4193B53EE8702305BE82"/>
  </w:style>
  <w:style w:type="paragraph" w:customStyle="1" w:styleId="BD793F206F7942B0A408E9AFCA10AB50">
    <w:name w:val="BD793F206F7942B0A408E9AFCA10AB50"/>
  </w:style>
  <w:style w:type="paragraph" w:customStyle="1" w:styleId="70FF7C2E8A834615892AF300C277C2D4">
    <w:name w:val="70FF7C2E8A834615892AF300C277C2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D4D4832-2C56-4324-9189-6D76BDD9C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Federal Work Study</vt:lpstr>
    </vt:vector>
  </TitlesOfParts>
  <Company/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Federal Work Study</dc:title>
  <dc:subject/>
  <dc:creator/>
  <cp:keywords/>
  <dc:description/>
  <cp:lastModifiedBy/>
  <cp:revision>1</cp:revision>
  <dcterms:created xsi:type="dcterms:W3CDTF">2022-07-18T22:11:00Z</dcterms:created>
  <dcterms:modified xsi:type="dcterms:W3CDTF">2023-04-25T17:00:00Z</dcterms:modified>
  <cp:contentStatus>Dept. Name: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